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6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B25B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9180"/>
        <w:gridCol w:w="2518"/>
      </w:tblGrid>
      <w:tr w:rsidR="00C41C6F" w14:paraId="56BF78DB" w14:textId="77777777" w:rsidTr="00DA0928">
        <w:trPr>
          <w:trHeight w:hRule="exact" w:val="14299"/>
          <w:jc w:val="center"/>
        </w:trPr>
        <w:tc>
          <w:tcPr>
            <w:tcW w:w="9180" w:type="dxa"/>
            <w:shd w:val="clear" w:color="auto" w:fill="FFB25B"/>
          </w:tcPr>
          <w:p w14:paraId="5A481965" w14:textId="069168BD" w:rsidR="0073657E" w:rsidRPr="00DA0928" w:rsidRDefault="0073657E" w:rsidP="0073657E">
            <w:pPr>
              <w:pStyle w:val="Heading1"/>
              <w:spacing w:before="0" w:after="0" w:line="240" w:lineRule="auto"/>
              <w:jc w:val="center"/>
              <w:outlineLvl w:val="0"/>
              <w:rPr>
                <w:rFonts w:ascii="Helvetica" w:hAnsi="Helvetica"/>
                <w:color w:val="000000" w:themeColor="text1"/>
                <w:sz w:val="36"/>
                <w:szCs w:val="36"/>
              </w:rPr>
            </w:pPr>
            <w:r w:rsidRPr="00DA0928">
              <w:rPr>
                <w:rFonts w:ascii="Helvetica" w:hAnsi="Helvetica"/>
                <w:color w:val="000000" w:themeColor="text1"/>
                <w:sz w:val="36"/>
                <w:szCs w:val="36"/>
              </w:rPr>
              <w:t>Move More &amp; Sit Less:</w:t>
            </w:r>
          </w:p>
          <w:p w14:paraId="23B51CA0" w14:textId="3A970832" w:rsidR="00DE6C80" w:rsidRPr="00F57491" w:rsidRDefault="0073657E" w:rsidP="00F57491">
            <w:pPr>
              <w:pStyle w:val="Heading1"/>
              <w:spacing w:before="0" w:after="0" w:line="240" w:lineRule="auto"/>
              <w:jc w:val="center"/>
              <w:outlineLvl w:val="0"/>
              <w:rPr>
                <w:rFonts w:ascii="Helvetica" w:hAnsi="Helvetica"/>
                <w:b w:val="0"/>
                <w:bCs/>
                <w:color w:val="000000" w:themeColor="text1"/>
                <w:sz w:val="26"/>
                <w:szCs w:val="26"/>
              </w:rPr>
            </w:pPr>
            <w:r w:rsidRPr="00DA0928">
              <w:rPr>
                <w:rFonts w:ascii="Helvetica" w:hAnsi="Helvetica"/>
                <w:b w:val="0"/>
                <w:bCs/>
                <w:color w:val="000000" w:themeColor="text1"/>
                <w:sz w:val="26"/>
                <w:szCs w:val="26"/>
              </w:rPr>
              <w:t>Add Walking as Part of Your Daily Routine</w:t>
            </w:r>
            <w:r w:rsidR="00F3299B" w:rsidRPr="00DA0928">
              <w:rPr>
                <w:rFonts w:ascii="Helvetica" w:hAnsi="Helvetica"/>
                <w:b w:val="0"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DA0928">
              <w:rPr>
                <w:rFonts w:ascii="Helvetica" w:hAnsi="Helvetica"/>
                <w:b w:val="0"/>
                <w:bCs/>
                <w:color w:val="000000" w:themeColor="text1"/>
                <w:sz w:val="26"/>
                <w:szCs w:val="26"/>
              </w:rPr>
              <w:t>to Obtain Health Benefi</w:t>
            </w:r>
            <w:r w:rsidR="00187981" w:rsidRPr="00DA0928">
              <w:rPr>
                <w:rFonts w:ascii="Helvetica" w:hAnsi="Helvetica"/>
                <w:b w:val="0"/>
                <w:bCs/>
                <w:color w:val="000000" w:themeColor="text1"/>
                <w:sz w:val="26"/>
                <w:szCs w:val="26"/>
              </w:rPr>
              <w:t>ts</w:t>
            </w:r>
          </w:p>
          <w:p w14:paraId="0E064379" w14:textId="4F2245B2" w:rsidR="00DE6C80" w:rsidRPr="00F57491" w:rsidRDefault="00DE6C80" w:rsidP="00F57491">
            <w:pPr>
              <w:pStyle w:val="Heading1"/>
              <w:spacing w:before="0" w:after="0" w:line="240" w:lineRule="auto"/>
              <w:jc w:val="center"/>
              <w:rPr>
                <w:rFonts w:ascii="Helvetica" w:hAnsi="Helvetica"/>
                <w:color w:val="FFFFFF" w:themeColor="background1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5036297B" wp14:editId="7E6317DA">
                  <wp:extent cx="4267200" cy="2842475"/>
                  <wp:effectExtent l="114300" t="101600" r="114300" b="142240"/>
                  <wp:docPr id="2" name="Picture 2" descr="A person walking on a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Stock-1148822167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285" cy="29044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6AD1E7D" w14:textId="7617E703" w:rsidR="001C43E0" w:rsidRPr="00DA0928" w:rsidRDefault="001C43E0" w:rsidP="00991DF9">
            <w:pPr>
              <w:pStyle w:val="Heading2"/>
              <w:numPr>
                <w:ilvl w:val="0"/>
                <w:numId w:val="3"/>
              </w:numPr>
              <w:spacing w:before="0" w:after="0"/>
              <w:outlineLvl w:val="1"/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  <w:t>Do you want to be more physically active?</w:t>
            </w:r>
          </w:p>
          <w:p w14:paraId="0A775424" w14:textId="229A54B0" w:rsidR="001C43E0" w:rsidRPr="00DA0928" w:rsidRDefault="001C43E0" w:rsidP="00991DF9">
            <w:pPr>
              <w:pStyle w:val="Heading2"/>
              <w:numPr>
                <w:ilvl w:val="0"/>
                <w:numId w:val="3"/>
              </w:numPr>
              <w:spacing w:before="0" w:after="0"/>
              <w:outlineLvl w:val="1"/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  <w:t>Do you have a chronic health condition?</w:t>
            </w:r>
          </w:p>
          <w:p w14:paraId="0C20FFB9" w14:textId="097EDC9D" w:rsidR="00C41C6F" w:rsidRPr="00DA0928" w:rsidRDefault="001C43E0" w:rsidP="00991DF9">
            <w:pPr>
              <w:pStyle w:val="Heading2"/>
              <w:numPr>
                <w:ilvl w:val="0"/>
                <w:numId w:val="3"/>
              </w:numPr>
              <w:spacing w:before="0" w:after="0"/>
              <w:outlineLvl w:val="1"/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  <w:t>Is pain limiting your life or work activities?</w:t>
            </w:r>
          </w:p>
          <w:p w14:paraId="62E21E7E" w14:textId="77777777" w:rsidR="00991DF9" w:rsidRPr="00DA0928" w:rsidRDefault="00991DF9" w:rsidP="00991DF9">
            <w:pPr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  <w:p w14:paraId="3EF11A02" w14:textId="77777777" w:rsidR="0035773D" w:rsidRPr="00DA0928" w:rsidRDefault="001C43E0" w:rsidP="0065199F">
            <w:pPr>
              <w:pStyle w:val="Heading3"/>
              <w:spacing w:before="0" w:after="0"/>
              <w:jc w:val="center"/>
              <w:outlineLvl w:val="2"/>
              <w:rPr>
                <w:rFonts w:ascii="Helvetica" w:hAnsi="Helvetica" w:cs="Arial"/>
                <w:color w:val="000000" w:themeColor="text1"/>
                <w:sz w:val="31"/>
                <w:szCs w:val="31"/>
              </w:rPr>
            </w:pPr>
            <w:r w:rsidRPr="00DA0928">
              <w:rPr>
                <w:rFonts w:ascii="Helvetica" w:hAnsi="Helvetica" w:cs="Arial"/>
                <w:color w:val="000000" w:themeColor="text1"/>
                <w:sz w:val="31"/>
                <w:szCs w:val="31"/>
              </w:rPr>
              <w:t>Sign up for Walk with Ease!</w:t>
            </w:r>
          </w:p>
          <w:p w14:paraId="427F8755" w14:textId="77777777" w:rsidR="001C43E0" w:rsidRPr="00DA0928" w:rsidRDefault="001C43E0" w:rsidP="0065199F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  <w:p w14:paraId="3177A218" w14:textId="77777777" w:rsidR="001C43E0" w:rsidRPr="00DA0928" w:rsidRDefault="001C43E0" w:rsidP="00811181">
            <w:pPr>
              <w:spacing w:before="0"/>
              <w:ind w:left="36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Why Enroll in Walk With Ease? </w:t>
            </w:r>
          </w:p>
          <w:p w14:paraId="559240DE" w14:textId="5C0C7B91" w:rsidR="001C43E0" w:rsidRPr="00DA0928" w:rsidRDefault="001C43E0" w:rsidP="00811181">
            <w:pPr>
              <w:spacing w:before="0"/>
              <w:ind w:left="36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  <w:t xml:space="preserve">Walk With Ease is a CDC recommended walking program that includes </w:t>
            </w:r>
            <w:r w:rsidR="00C165C8" w:rsidRPr="00DA0928"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  <w:t xml:space="preserve">a guidebook with </w:t>
            </w:r>
            <w:r w:rsidRPr="00DA0928"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  <w:t xml:space="preserve">health education information, stretching and strengthening exercises, and motivational tips and tools to help </w:t>
            </w:r>
            <w:r w:rsidR="0009108E" w:rsidRPr="00DA0928"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  <w:t xml:space="preserve">people </w:t>
            </w:r>
            <w:r w:rsidRPr="00DA0928">
              <w:rPr>
                <w:rFonts w:ascii="Arial" w:hAnsi="Arial" w:cs="Arial"/>
                <w:b w:val="0"/>
                <w:bCs/>
                <w:color w:val="000000" w:themeColor="text1"/>
                <w:sz w:val="23"/>
                <w:szCs w:val="23"/>
              </w:rPr>
              <w:t>increase balance, reduce pain, improve mental health, and increase flexibility and overall physical health</w:t>
            </w: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. </w:t>
            </w:r>
          </w:p>
          <w:p w14:paraId="66CF6FCB" w14:textId="5564B338" w:rsidR="001C43E0" w:rsidRPr="00DA0928" w:rsidRDefault="001C43E0" w:rsidP="00811181">
            <w:pPr>
              <w:spacing w:before="0"/>
              <w:ind w:left="72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  <w:p w14:paraId="3F00B535" w14:textId="76ECC2F1" w:rsidR="001C43E0" w:rsidRPr="00DA0928" w:rsidRDefault="001C43E0" w:rsidP="00811181">
            <w:pPr>
              <w:spacing w:before="0"/>
              <w:ind w:left="630" w:hanging="27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>Applicable to Most Employees</w:t>
            </w:r>
            <w:r w:rsidR="0009108E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 of [</w:t>
            </w:r>
            <w:r w:rsidR="00360163" w:rsidRPr="00DA0928">
              <w:rPr>
                <w:rFonts w:ascii="Arial" w:hAnsi="Arial" w:cs="Arial"/>
                <w:b w:val="0"/>
                <w:bCs/>
                <w:i/>
                <w:iCs/>
                <w:color w:val="000000" w:themeColor="text1"/>
                <w:sz w:val="23"/>
                <w:szCs w:val="23"/>
              </w:rPr>
              <w:t>insert company name</w:t>
            </w:r>
            <w:r w:rsidR="008D7170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>]</w:t>
            </w:r>
          </w:p>
          <w:p w14:paraId="193492C4" w14:textId="2FE6536E" w:rsidR="001C43E0" w:rsidRPr="00DA0928" w:rsidRDefault="00C165C8" w:rsidP="00811181">
            <w:pPr>
              <w:pStyle w:val="ListParagraph"/>
              <w:numPr>
                <w:ilvl w:val="0"/>
                <w:numId w:val="1"/>
              </w:numPr>
              <w:ind w:left="630" w:hanging="27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>E</w:t>
            </w:r>
            <w:r w:rsidR="001C43E0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mployees who are </w:t>
            </w: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inactive and </w:t>
            </w:r>
            <w:r w:rsidR="001C43E0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interested in increasing physical activity levels </w:t>
            </w:r>
          </w:p>
          <w:p w14:paraId="10EF1AE2" w14:textId="1AF5F88C" w:rsidR="001C43E0" w:rsidRPr="00DA0928" w:rsidRDefault="001C43E0" w:rsidP="00811181">
            <w:pPr>
              <w:pStyle w:val="ListParagraph"/>
              <w:numPr>
                <w:ilvl w:val="0"/>
                <w:numId w:val="1"/>
              </w:numPr>
              <w:ind w:left="630" w:hanging="27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Adults with musculoskeletal conditions </w:t>
            </w:r>
            <w:r w:rsidR="00C165C8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such as arthritis and back pain </w:t>
            </w:r>
          </w:p>
          <w:p w14:paraId="3FE713FD" w14:textId="5783A479" w:rsidR="001C43E0" w:rsidRPr="00DA0928" w:rsidRDefault="001C43E0" w:rsidP="00811181">
            <w:pPr>
              <w:pStyle w:val="ListParagraph"/>
              <w:numPr>
                <w:ilvl w:val="0"/>
                <w:numId w:val="1"/>
              </w:numPr>
              <w:ind w:left="630" w:hanging="27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Employees who work remotely </w:t>
            </w:r>
            <w:r w:rsidR="00C165C8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or in an office </w:t>
            </w:r>
          </w:p>
          <w:p w14:paraId="1EF69A1E" w14:textId="77777777" w:rsidR="001C43E0" w:rsidRPr="00DA0928" w:rsidRDefault="001C43E0" w:rsidP="00811181">
            <w:pPr>
              <w:pStyle w:val="ListParagraph"/>
              <w:numPr>
                <w:ilvl w:val="0"/>
                <w:numId w:val="1"/>
              </w:numPr>
              <w:ind w:left="630" w:hanging="27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Employees who are interested in the flexibility of a self-directed program to walk at their own pace and speed </w:t>
            </w:r>
          </w:p>
          <w:p w14:paraId="6FAA6264" w14:textId="412115ED" w:rsidR="002D2F34" w:rsidRPr="00DA0928" w:rsidRDefault="001C43E0" w:rsidP="00811181">
            <w:pPr>
              <w:pStyle w:val="ListParagraph"/>
              <w:numPr>
                <w:ilvl w:val="0"/>
                <w:numId w:val="1"/>
              </w:numPr>
              <w:ind w:left="630" w:hanging="27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Employees who have been encouraged by their </w:t>
            </w:r>
            <w:r w:rsidR="0009108E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health care provider </w:t>
            </w: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to safely increase their exercise </w:t>
            </w:r>
            <w:r w:rsidR="0009108E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as a way to </w:t>
            </w: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manage specific health conditions </w:t>
            </w:r>
            <w:r w:rsidR="0009108E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>such as</w:t>
            </w: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 </w:t>
            </w:r>
            <w:r w:rsidR="00F3299B"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>d</w:t>
            </w:r>
            <w:r w:rsidRPr="00DA0928">
              <w:rPr>
                <w:rFonts w:ascii="Arial" w:hAnsi="Arial" w:cs="Arial"/>
                <w:color w:val="000000" w:themeColor="text1"/>
                <w:sz w:val="23"/>
                <w:szCs w:val="23"/>
              </w:rPr>
              <w:t xml:space="preserve">iabetes and high blood pressure </w:t>
            </w:r>
          </w:p>
          <w:p w14:paraId="08E401D5" w14:textId="77777777" w:rsidR="002D2F34" w:rsidRPr="00DA0928" w:rsidRDefault="002D2F34" w:rsidP="002D2F34">
            <w:pPr>
              <w:pStyle w:val="ListParagraph"/>
              <w:ind w:left="14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D65844D" w14:textId="32A87C99" w:rsidR="004852AF" w:rsidRPr="00DE6C80" w:rsidRDefault="001C43E0" w:rsidP="00DE6C8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0928">
              <w:rPr>
                <w:rFonts w:ascii="Arial" w:hAnsi="Arial" w:cs="Arial"/>
                <w:color w:val="000000" w:themeColor="text1"/>
                <w:sz w:val="22"/>
                <w:szCs w:val="22"/>
              </w:rPr>
              <w:t>Sign Up now for Walk With Ease - the first step towards reduced pain, improved balance and strength, increased physical activity, and improved confidence in one’s ability to manage musculoskeletal conditions.</w:t>
            </w:r>
          </w:p>
          <w:p w14:paraId="18B9D822" w14:textId="10BE7883" w:rsidR="00187981" w:rsidRPr="00DA0928" w:rsidRDefault="004852AF" w:rsidP="0062345D">
            <w:pPr>
              <w:rPr>
                <w:rFonts w:ascii="Arial" w:hAnsi="Arial" w:cs="Arial"/>
                <w:b w:val="0"/>
                <w:bCs/>
                <w:color w:val="595959" w:themeColor="text1" w:themeTint="A6"/>
                <w:sz w:val="13"/>
                <w:szCs w:val="13"/>
              </w:rPr>
            </w:pPr>
            <w:r w:rsidRPr="00DA0928">
              <w:rPr>
                <w:rFonts w:ascii="Arial" w:hAnsi="Arial" w:cs="Arial"/>
                <w:color w:val="595959" w:themeColor="text1" w:themeTint="A6"/>
                <w:sz w:val="13"/>
                <w:szCs w:val="13"/>
              </w:rPr>
              <w:t xml:space="preserve">  </w:t>
            </w:r>
            <w:r w:rsidR="008E7451" w:rsidRPr="00DA0928">
              <w:rPr>
                <w:rFonts w:ascii="Arial" w:hAnsi="Arial" w:cs="Arial"/>
                <w:color w:val="595959" w:themeColor="text1" w:themeTint="A6"/>
                <w:sz w:val="13"/>
                <w:szCs w:val="13"/>
              </w:rPr>
              <w:t>Brought to you by:</w:t>
            </w:r>
            <w:r w:rsidR="00360163" w:rsidRPr="00DA0928">
              <w:rPr>
                <w:rFonts w:ascii="Arial" w:hAnsi="Arial" w:cs="Arial"/>
                <w:b w:val="0"/>
                <w:bCs/>
                <w:color w:val="595959" w:themeColor="text1" w:themeTint="A6"/>
                <w:sz w:val="13"/>
                <w:szCs w:val="13"/>
              </w:rPr>
              <w:t xml:space="preserve"> </w:t>
            </w:r>
          </w:p>
          <w:p w14:paraId="6FF68DF7" w14:textId="77777777" w:rsidR="00360163" w:rsidRDefault="00562CBB" w:rsidP="00C467B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2498929" wp14:editId="2546D8D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112049</wp:posOffset>
                  </wp:positionV>
                  <wp:extent cx="1902691" cy="378777"/>
                  <wp:effectExtent l="0" t="0" r="2540" b="2540"/>
                  <wp:wrapThrough wrapText="bothSides">
                    <wp:wrapPolygon edited="0">
                      <wp:start x="0" y="0"/>
                      <wp:lineTo x="0" y="21020"/>
                      <wp:lineTo x="21485" y="21020"/>
                      <wp:lineTo x="21485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-04-NACDD-logo-horiz-CMYK cop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691" cy="37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    </w:t>
            </w:r>
          </w:p>
          <w:p w14:paraId="60FCF3A4" w14:textId="13999BE2" w:rsidR="004852AF" w:rsidRPr="0020229A" w:rsidRDefault="0062345D" w:rsidP="004852A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852AF">
              <w:rPr>
                <w:rFonts w:ascii="Arial" w:hAnsi="Arial" w:cs="Arial"/>
                <w:color w:val="000000" w:themeColor="text1"/>
                <w:sz w:val="22"/>
                <w:szCs w:val="22"/>
                <w:highlight w:val="yellow"/>
              </w:rPr>
              <w:t>[</w:t>
            </w:r>
            <w:r w:rsidR="00360163" w:rsidRPr="004852AF">
              <w:rPr>
                <w:rFonts w:ascii="Arial" w:hAnsi="Arial" w:cs="Arial"/>
                <w:b w:val="0"/>
                <w:bCs/>
                <w:i/>
                <w:iCs/>
                <w:color w:val="000000" w:themeColor="text1"/>
                <w:sz w:val="22"/>
                <w:szCs w:val="22"/>
                <w:highlight w:val="yellow"/>
              </w:rPr>
              <w:t>i</w:t>
            </w:r>
            <w:r w:rsidRPr="004852AF">
              <w:rPr>
                <w:rFonts w:ascii="Arial" w:hAnsi="Arial" w:cs="Arial"/>
                <w:b w:val="0"/>
                <w:bCs/>
                <w:i/>
                <w:iCs/>
                <w:color w:val="000000" w:themeColor="text1"/>
                <w:sz w:val="22"/>
                <w:szCs w:val="22"/>
                <w:highlight w:val="yellow"/>
              </w:rPr>
              <w:t>nsert logos here</w:t>
            </w:r>
            <w:r w:rsidRPr="004852AF">
              <w:rPr>
                <w:rFonts w:ascii="Arial" w:hAnsi="Arial" w:cs="Arial"/>
                <w:color w:val="000000" w:themeColor="text1"/>
                <w:sz w:val="22"/>
                <w:szCs w:val="22"/>
                <w:highlight w:val="yellow"/>
              </w:rPr>
              <w:t>]</w:t>
            </w:r>
          </w:p>
          <w:p w14:paraId="530531CD" w14:textId="77777777" w:rsidR="0020229A" w:rsidRDefault="0020229A" w:rsidP="004852AF">
            <w:pPr>
              <w:jc w:val="center"/>
              <w:rPr>
                <w:rFonts w:ascii="Arial" w:hAnsi="Arial" w:cs="Arial"/>
                <w:b w:val="0"/>
                <w:bCs/>
                <w:color w:val="EBEBEB" w:themeColor="background2"/>
                <w:sz w:val="13"/>
                <w:szCs w:val="13"/>
              </w:rPr>
            </w:pPr>
          </w:p>
          <w:p w14:paraId="2F926A59" w14:textId="06FDD5F1" w:rsidR="004852AF" w:rsidRPr="00DA0928" w:rsidRDefault="004852AF" w:rsidP="004852AF">
            <w:pPr>
              <w:jc w:val="center"/>
              <w:rPr>
                <w:rFonts w:ascii="Arial" w:hAnsi="Arial" w:cs="Arial"/>
                <w:color w:val="595959" w:themeColor="text1" w:themeTint="A6"/>
                <w:sz w:val="13"/>
                <w:szCs w:val="13"/>
              </w:rPr>
            </w:pPr>
            <w:r w:rsidRPr="00DA0928">
              <w:rPr>
                <w:rFonts w:ascii="Arial" w:hAnsi="Arial" w:cs="Arial"/>
                <w:b w:val="0"/>
                <w:bCs/>
                <w:color w:val="595959" w:themeColor="text1" w:themeTint="A6"/>
                <w:sz w:val="13"/>
                <w:szCs w:val="13"/>
              </w:rPr>
              <w:t>This project is supported by Cooperative Agreement No. 5NU58DP006261004-00, funded by the CDC</w:t>
            </w:r>
          </w:p>
          <w:p w14:paraId="1EF11167" w14:textId="15F85D4E" w:rsidR="004852AF" w:rsidRPr="008D7170" w:rsidRDefault="004852AF" w:rsidP="00C467B0">
            <w:pPr>
              <w:rPr>
                <w:rFonts w:ascii="Arial" w:hAnsi="Arial" w:cs="Arial"/>
                <w:i/>
                <w:i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518" w:type="dxa"/>
            <w:shd w:val="clear" w:color="auto" w:fill="FFB25B"/>
            <w:tcMar>
              <w:left w:w="288" w:type="dxa"/>
            </w:tcMar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double" w:sz="4" w:space="0" w:color="46B298" w:themeColor="accent3"/>
                <w:bottom w:val="none" w:sz="0" w:space="0" w:color="auto"/>
                <w:right w:val="none" w:sz="0" w:space="0" w:color="auto"/>
                <w:insideH w:val="dashed" w:sz="8" w:space="0" w:color="18276C" w:themeColor="text2"/>
                <w:insideV w:val="dashed" w:sz="8" w:space="0" w:color="18276C" w:themeColor="text2"/>
              </w:tblBorders>
              <w:shd w:val="clear" w:color="auto" w:fill="0157B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Side layout"/>
            </w:tblPr>
            <w:tblGrid>
              <w:gridCol w:w="2318"/>
            </w:tblGrid>
            <w:tr w:rsidR="00DA0928" w:rsidRPr="00DA0928" w14:paraId="11E65199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21356D6B" w14:textId="443F4698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1337040638"/>
                      <w:placeholder>
                        <w:docPart w:val="E9766BBCE901BF45BC41362FADB7BC36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-451862938"/>
                    <w:placeholder>
                      <w:docPart w:val="743760C00EBE234696EB2936768B76FB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>
                    <w:rPr>
                      <w:rFonts w:asciiTheme="minorHAnsi" w:hAnsiTheme="minorHAnsi" w:cstheme="minorBidi"/>
                      <w:sz w:val="24"/>
                      <w:szCs w:val="24"/>
                    </w:rPr>
                  </w:sdtEndPr>
                  <w:sdtContent>
                    <w:p w14:paraId="19B362E9" w14:textId="51B5934A" w:rsidR="0035773D" w:rsidRPr="00B55FCE" w:rsidRDefault="00ED3146" w:rsidP="00725720">
                      <w:pPr>
                        <w:spacing w:after="80"/>
                        <w:jc w:val="center"/>
                        <w:rPr>
                          <w:b w:val="0"/>
                          <w:bCs/>
                          <w:i/>
                          <w:iCs/>
                          <w:color w:val="EBEBEB" w:themeColor="background2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226C1126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4BD522F6" w14:textId="646EFA3F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-995184010"/>
                      <w:placeholder>
                        <w:docPart w:val="8C84DBEEC251164A995EF30229A37F44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-979151402"/>
                    <w:placeholder>
                      <w:docPart w:val="1FF60E64FB917F41B5E7500DC4C952B4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4AAB230A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4C91E7CA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26DAA278" w14:textId="297B59E5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1112021385"/>
                      <w:placeholder>
                        <w:docPart w:val="37F599FB6577D94BB596FC16D17F7EBB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-186366914"/>
                    <w:placeholder>
                      <w:docPart w:val="1A3BC9DFD12BEF4F86CDF40CC75777D6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2C9789E5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245AB574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147602CF" w14:textId="5260A4BC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1483970363"/>
                      <w:placeholder>
                        <w:docPart w:val="F622C6400E05BC498D6854087AF96667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624584968"/>
                    <w:placeholder>
                      <w:docPart w:val="678D14565DFB034BB3605AED2C92B82B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0E566B2F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6A576809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46EFF2A4" w14:textId="4AE712A3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-1476144104"/>
                      <w:placeholder>
                        <w:docPart w:val="F6C9C22213EC5540BBC6DB783C08FC90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17278100"/>
                    <w:placeholder>
                      <w:docPart w:val="25AA8AA741277E45B30C14E31725B0E5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7E3C4CB3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5C11D62D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363F0899" w14:textId="09414D59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639151772"/>
                      <w:placeholder>
                        <w:docPart w:val="CA81B4DE7E7EB347B58B444BEB09CBC5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161443266"/>
                    <w:placeholder>
                      <w:docPart w:val="D72ED5090526E74E9C42F4CD3B471250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2B399B91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07020917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335267A5" w14:textId="6DCB292F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-23414968"/>
                      <w:placeholder>
                        <w:docPart w:val="51CE566250EF704BA14D08970D43A39D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-1219739653"/>
                    <w:placeholder>
                      <w:docPart w:val="02F8F21EED8685419AFA097C40DC302E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7B5F02F9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5E20B893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742369EE" w14:textId="652955C0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-444548094"/>
                      <w:placeholder>
                        <w:docPart w:val="42FF6E9C0CB31647ACAC42E2B6D84A61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71160226"/>
                    <w:placeholder>
                      <w:docPart w:val="A9202C7E42A39D4AA7832BA79645D738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0DA3C09B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382DC5BA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2855B712" w14:textId="6DFEF61A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-1526317431"/>
                      <w:placeholder>
                        <w:docPart w:val="1558FC3152BB1B48AFB280288BBE7E33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1903405332"/>
                    <w:placeholder>
                      <w:docPart w:val="A98AA81D5E0BEA408B427E0DB2F2003E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7B5CF4F1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1B50671E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4F0733EE" w14:textId="74C5E6D1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-1278010584"/>
                      <w:placeholder>
                        <w:docPart w:val="1FC1A22F08B8264BAEC5870E2D547C18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583343397"/>
                    <w:placeholder>
                      <w:docPart w:val="C0E5032F1963E14882C21BB5C2F5D115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6260169D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46488C5B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7690BAD1" w14:textId="164BFBC1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1399093008"/>
                      <w:placeholder>
                        <w:docPart w:val="B8924D5DC5116D41B72FE957CC674D39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123586981"/>
                    <w:placeholder>
                      <w:docPart w:val="6416E097A6CE98429B4BCAFCA1C7DD59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295BEAB9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54592D50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683D4E08" w14:textId="288D7463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358014315"/>
                      <w:placeholder>
                        <w:docPart w:val="9FAA4E1B07CEE349967CDAF40D545F9C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-987703724"/>
                    <w:placeholder>
                      <w:docPart w:val="AAD1A9C3805E3E4BA038F34287C5ADC1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12E773FB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3BD844A7" w14:textId="77777777" w:rsidTr="00B55FCE">
              <w:trPr>
                <w:trHeight w:hRule="exact" w:val="1008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7C2C3AB0" w14:textId="72B57BE6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-481624589"/>
                      <w:placeholder>
                        <w:docPart w:val="6BBDAD59898D664F89D6D5F6CF645A2B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-808479447"/>
                    <w:placeholder>
                      <w:docPart w:val="0CB7616F2A97A64CBAF4DCBB00F818D7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47D46FF7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  <w:tr w:rsidR="00DA0928" w:rsidRPr="00DA0928" w14:paraId="3B9234DE" w14:textId="77777777" w:rsidTr="00B55FCE">
              <w:trPr>
                <w:trHeight w:hRule="exact" w:val="1217"/>
              </w:trPr>
              <w:tc>
                <w:tcPr>
                  <w:tcW w:w="2318" w:type="dxa"/>
                  <w:shd w:val="clear" w:color="auto" w:fill="0157B9"/>
                  <w:vAlign w:val="center"/>
                </w:tcPr>
                <w:p w14:paraId="72CE800C" w14:textId="3E12B896" w:rsidR="0035773D" w:rsidRPr="00B55FCE" w:rsidRDefault="006E7311" w:rsidP="00725720">
                  <w:pPr>
                    <w:spacing w:after="80"/>
                    <w:jc w:val="center"/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</w:pPr>
                  <w:sdt>
                    <w:sdtPr>
                      <w:rPr>
                        <w:rFonts w:ascii="Arial" w:hAnsi="Arial" w:cs="Arial"/>
                        <w:b w:val="0"/>
                        <w:bCs/>
                        <w:i/>
                        <w:iCs/>
                        <w:color w:val="EBEBEB" w:themeColor="background2"/>
                        <w:sz w:val="21"/>
                        <w:szCs w:val="21"/>
                      </w:rPr>
                      <w:alias w:val="Item"/>
                      <w:tag w:val=""/>
                      <w:id w:val="-1711108434"/>
                      <w:placeholder>
                        <w:docPart w:val="87AAA6D01769654A9BFD877E206A43A2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EC7920"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[Link to register]</w:t>
                      </w:r>
                    </w:sdtContent>
                  </w:sdt>
                </w:p>
                <w:sdt>
                  <w:sdtPr>
                    <w:rPr>
                      <w:rFonts w:ascii="Arial" w:hAnsi="Arial" w:cs="Arial"/>
                      <w:b w:val="0"/>
                      <w:bCs/>
                      <w:i/>
                      <w:iCs/>
                      <w:color w:val="EBEBEB" w:themeColor="background2"/>
                      <w:sz w:val="21"/>
                      <w:szCs w:val="21"/>
                    </w:rPr>
                    <w:alias w:val="Telephone"/>
                    <w:tag w:val=""/>
                    <w:id w:val="410893648"/>
                    <w:placeholder>
                      <w:docPart w:val="60177D3130CB8A46B62E07D549D429C9"/>
                    </w:placeholder>
                    <w:showingPlcHdr/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77135434" w14:textId="77777777" w:rsidR="0035773D" w:rsidRPr="00B55FCE" w:rsidRDefault="00ED3146" w:rsidP="00725720">
                      <w:pPr>
                        <w:spacing w:after="80"/>
                        <w:jc w:val="center"/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</w:pPr>
                      <w:r w:rsidRPr="00B55FCE">
                        <w:rPr>
                          <w:rFonts w:ascii="Arial" w:hAnsi="Arial" w:cs="Arial"/>
                          <w:b w:val="0"/>
                          <w:bCs/>
                          <w:i/>
                          <w:iCs/>
                          <w:color w:val="EBEBEB" w:themeColor="background2"/>
                          <w:sz w:val="21"/>
                          <w:szCs w:val="21"/>
                        </w:rPr>
                        <w:t>[Contact Info]</w:t>
                      </w:r>
                    </w:p>
                  </w:sdtContent>
                </w:sdt>
              </w:tc>
            </w:tr>
          </w:tbl>
          <w:p w14:paraId="73030ABA" w14:textId="77777777" w:rsidR="0035773D" w:rsidRDefault="0035773D" w:rsidP="00C41C6F">
            <w:pPr>
              <w:spacing w:after="80"/>
            </w:pPr>
          </w:p>
        </w:tc>
      </w:tr>
    </w:tbl>
    <w:p w14:paraId="48C8D9C6" w14:textId="77777777" w:rsidR="004037AD" w:rsidRDefault="004037AD" w:rsidP="006E2759"/>
    <w:sectPr w:rsidR="004037AD" w:rsidSect="008A44BA">
      <w:pgSz w:w="12240" w:h="15840"/>
      <w:pgMar w:top="432" w:right="432" w:bottom="806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2F92F" w14:textId="77777777" w:rsidR="006E7311" w:rsidRDefault="006E7311" w:rsidP="002D2F34">
      <w:pPr>
        <w:spacing w:before="0" w:after="0"/>
      </w:pPr>
      <w:r>
        <w:separator/>
      </w:r>
    </w:p>
  </w:endnote>
  <w:endnote w:type="continuationSeparator" w:id="0">
    <w:p w14:paraId="169F8547" w14:textId="77777777" w:rsidR="006E7311" w:rsidRDefault="006E7311" w:rsidP="002D2F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5AE96" w14:textId="77777777" w:rsidR="006E7311" w:rsidRDefault="006E7311" w:rsidP="002D2F34">
      <w:pPr>
        <w:spacing w:before="0" w:after="0"/>
      </w:pPr>
      <w:r>
        <w:separator/>
      </w:r>
    </w:p>
  </w:footnote>
  <w:footnote w:type="continuationSeparator" w:id="0">
    <w:p w14:paraId="01ECEC90" w14:textId="77777777" w:rsidR="006E7311" w:rsidRDefault="006E7311" w:rsidP="002D2F3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A close up of a sign&#13;&#13;&#13;&#13;&#13;&#13;&#13;&#13;&#13;&#13;&#13;&#10;&#13;&#13;&#13;&#13;&#13;&#13;&#13;&#13;&#13;&#13;&#13;&#10;Description automatically generated" style="width:901.35pt;height:901.35pt;visibility:visible;mso-wrap-style:square" o:bullet="t">
        <v:imagedata r:id="rId1" o:title="A close up of a sign&#13;&#13;&#13;&#13;&#13;&#13;&#13;&#13;&#13;&#13;&#13;&#10;&#13;&#13;&#13;&#13;&#13;&#13;&#13;&#13;&#13;&#13;&#13;&#10;Description automatically generated"/>
      </v:shape>
    </w:pict>
  </w:numPicBullet>
  <w:abstractNum w:abstractNumId="0" w15:restartNumberingAfterBreak="0">
    <w:nsid w:val="3CCC166E"/>
    <w:multiLevelType w:val="hybridMultilevel"/>
    <w:tmpl w:val="80C0C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913E7"/>
    <w:multiLevelType w:val="hybridMultilevel"/>
    <w:tmpl w:val="63BEC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4C30E5"/>
    <w:multiLevelType w:val="hybridMultilevel"/>
    <w:tmpl w:val="FA148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93EE3"/>
    <w:multiLevelType w:val="hybridMultilevel"/>
    <w:tmpl w:val="8BBC1EE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3E0"/>
    <w:rsid w:val="000131F4"/>
    <w:rsid w:val="0009108E"/>
    <w:rsid w:val="000C4E27"/>
    <w:rsid w:val="00112E83"/>
    <w:rsid w:val="00187981"/>
    <w:rsid w:val="001C43E0"/>
    <w:rsid w:val="001D291E"/>
    <w:rsid w:val="0020229A"/>
    <w:rsid w:val="0022349F"/>
    <w:rsid w:val="002D2F34"/>
    <w:rsid w:val="003314C7"/>
    <w:rsid w:val="0035773D"/>
    <w:rsid w:val="00360163"/>
    <w:rsid w:val="003E04EC"/>
    <w:rsid w:val="004037AD"/>
    <w:rsid w:val="00414EAA"/>
    <w:rsid w:val="004852AF"/>
    <w:rsid w:val="004957B5"/>
    <w:rsid w:val="00541007"/>
    <w:rsid w:val="00562CBB"/>
    <w:rsid w:val="005C1D74"/>
    <w:rsid w:val="0062345D"/>
    <w:rsid w:val="0065199F"/>
    <w:rsid w:val="006E2759"/>
    <w:rsid w:val="006E7311"/>
    <w:rsid w:val="00723F29"/>
    <w:rsid w:val="00725720"/>
    <w:rsid w:val="00735E84"/>
    <w:rsid w:val="0073657E"/>
    <w:rsid w:val="007A1EE7"/>
    <w:rsid w:val="00811181"/>
    <w:rsid w:val="008A44BA"/>
    <w:rsid w:val="008B596C"/>
    <w:rsid w:val="008D06C4"/>
    <w:rsid w:val="008D7170"/>
    <w:rsid w:val="008E7451"/>
    <w:rsid w:val="00991DF9"/>
    <w:rsid w:val="00A4228A"/>
    <w:rsid w:val="00AB6455"/>
    <w:rsid w:val="00AC36B4"/>
    <w:rsid w:val="00B24A74"/>
    <w:rsid w:val="00B45B15"/>
    <w:rsid w:val="00B55FCE"/>
    <w:rsid w:val="00C165C8"/>
    <w:rsid w:val="00C41C6F"/>
    <w:rsid w:val="00C467B0"/>
    <w:rsid w:val="00C721C9"/>
    <w:rsid w:val="00CA7A4D"/>
    <w:rsid w:val="00CB514B"/>
    <w:rsid w:val="00DA0928"/>
    <w:rsid w:val="00DE6C80"/>
    <w:rsid w:val="00E103CF"/>
    <w:rsid w:val="00EC7920"/>
    <w:rsid w:val="00ED3146"/>
    <w:rsid w:val="00F3299B"/>
    <w:rsid w:val="00F36515"/>
    <w:rsid w:val="00F567F2"/>
    <w:rsid w:val="00F5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F6772"/>
  <w15:chartTrackingRefBased/>
  <w15:docId w15:val="{CE34AF20-705D-F541-9D90-78E3D6353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C3EC1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C43E0"/>
    <w:pPr>
      <w:spacing w:before="0" w:after="0"/>
      <w:ind w:left="720"/>
      <w:contextualSpacing/>
    </w:pPr>
    <w:rPr>
      <w:b w:val="0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C6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C6F"/>
    <w:rPr>
      <w:rFonts w:ascii="Times New Roman" w:hAnsi="Times New Roman" w:cs="Times New Roman"/>
      <w:b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1C6F"/>
    <w:pPr>
      <w:spacing w:before="0" w:after="0"/>
    </w:pPr>
    <w:rPr>
      <w:b w:val="0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1C6F"/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2D2F34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D2F34"/>
    <w:rPr>
      <w:b/>
    </w:rPr>
  </w:style>
  <w:style w:type="paragraph" w:styleId="Footer">
    <w:name w:val="footer"/>
    <w:basedOn w:val="Normal"/>
    <w:link w:val="FooterChar"/>
    <w:uiPriority w:val="99"/>
    <w:unhideWhenUsed/>
    <w:rsid w:val="002D2F34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D2F34"/>
    <w:rPr>
      <w:b/>
    </w:rPr>
  </w:style>
  <w:style w:type="paragraph" w:styleId="NoSpacing">
    <w:name w:val="No Spacing"/>
    <w:uiPriority w:val="1"/>
    <w:qFormat/>
    <w:rsid w:val="002D2F34"/>
    <w:pPr>
      <w:spacing w:before="0" w:after="0"/>
    </w:pPr>
    <w:rPr>
      <w:rFonts w:eastAsiaTheme="minorEastAsia"/>
      <w:color w:val="auto"/>
      <w:sz w:val="22"/>
      <w:szCs w:val="22"/>
      <w:lang w:eastAsia="zh-CN"/>
    </w:rPr>
  </w:style>
  <w:style w:type="paragraph" w:styleId="Revision">
    <w:name w:val="Revision"/>
    <w:hidden/>
    <w:uiPriority w:val="99"/>
    <w:semiHidden/>
    <w:rsid w:val="0009108E"/>
    <w:pPr>
      <w:spacing w:before="0" w:after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zmirza/Library/Containers/com.microsoft.Word/Data/Library/Application%20Support/Microsoft/Office/16.0/DTS/en-US%7bF39E0B08-AE6A-374B-A7BE-30B64601399F%7d/%7b55A11473-84F0-614E-B67F-59864F30D940%7dtf1000208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9766BBCE901BF45BC41362FADB7B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99F7B-0A36-274B-966B-C8B0EB11A833}"/>
      </w:docPartPr>
      <w:docPartBody>
        <w:p w:rsidR="009B7C3B" w:rsidRDefault="00A23EB1">
          <w:pPr>
            <w:pStyle w:val="E9766BBCE901BF45BC41362FADB7BC36"/>
          </w:pPr>
          <w:r>
            <w:t>[Item]</w:t>
          </w:r>
        </w:p>
      </w:docPartBody>
    </w:docPart>
    <w:docPart>
      <w:docPartPr>
        <w:name w:val="743760C00EBE234696EB2936768B7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36D78-3FA6-5B4A-A48B-65242105B5A9}"/>
      </w:docPartPr>
      <w:docPartBody>
        <w:p w:rsidR="009B7C3B" w:rsidRDefault="00A23EB1">
          <w:pPr>
            <w:pStyle w:val="743760C00EBE234696EB2936768B76FB"/>
          </w:pPr>
          <w:r>
            <w:t>[Contact Info]</w:t>
          </w:r>
        </w:p>
      </w:docPartBody>
    </w:docPart>
    <w:docPart>
      <w:docPartPr>
        <w:name w:val="8C84DBEEC251164A995EF30229A37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FCD21-225E-434A-9FBC-0EECF9075AF9}"/>
      </w:docPartPr>
      <w:docPartBody>
        <w:p w:rsidR="009B7C3B" w:rsidRDefault="00A23EB1">
          <w:pPr>
            <w:pStyle w:val="8C84DBEEC251164A995EF30229A37F44"/>
          </w:pPr>
          <w:r>
            <w:t>[Item]</w:t>
          </w:r>
        </w:p>
      </w:docPartBody>
    </w:docPart>
    <w:docPart>
      <w:docPartPr>
        <w:name w:val="1FF60E64FB917F41B5E7500DC4C95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6C39C-B46B-8B44-9951-BC59E62A8DC0}"/>
      </w:docPartPr>
      <w:docPartBody>
        <w:p w:rsidR="009B7C3B" w:rsidRDefault="00A23EB1">
          <w:pPr>
            <w:pStyle w:val="1FF60E64FB917F41B5E7500DC4C952B4"/>
          </w:pPr>
          <w:r>
            <w:t>[Contact Info]</w:t>
          </w:r>
        </w:p>
      </w:docPartBody>
    </w:docPart>
    <w:docPart>
      <w:docPartPr>
        <w:name w:val="37F599FB6577D94BB596FC16D17F7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51996-B05F-D043-A18D-CBAAD1C7A96B}"/>
      </w:docPartPr>
      <w:docPartBody>
        <w:p w:rsidR="009B7C3B" w:rsidRDefault="00A23EB1">
          <w:pPr>
            <w:pStyle w:val="37F599FB6577D94BB596FC16D17F7EBB"/>
          </w:pPr>
          <w:r>
            <w:t>[Item]</w:t>
          </w:r>
        </w:p>
      </w:docPartBody>
    </w:docPart>
    <w:docPart>
      <w:docPartPr>
        <w:name w:val="1A3BC9DFD12BEF4F86CDF40CC757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FC3D9-D1A6-784D-990B-9AA15EF11A18}"/>
      </w:docPartPr>
      <w:docPartBody>
        <w:p w:rsidR="009B7C3B" w:rsidRDefault="00A23EB1">
          <w:pPr>
            <w:pStyle w:val="1A3BC9DFD12BEF4F86CDF40CC75777D6"/>
          </w:pPr>
          <w:r>
            <w:t>[Contact Info]</w:t>
          </w:r>
        </w:p>
      </w:docPartBody>
    </w:docPart>
    <w:docPart>
      <w:docPartPr>
        <w:name w:val="F622C6400E05BC498D6854087AF96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85323-8C2F-C349-850F-A3111AB308B2}"/>
      </w:docPartPr>
      <w:docPartBody>
        <w:p w:rsidR="009B7C3B" w:rsidRDefault="00A23EB1">
          <w:pPr>
            <w:pStyle w:val="F622C6400E05BC498D6854087AF96667"/>
          </w:pPr>
          <w:r>
            <w:t>[Item]</w:t>
          </w:r>
        </w:p>
      </w:docPartBody>
    </w:docPart>
    <w:docPart>
      <w:docPartPr>
        <w:name w:val="678D14565DFB034BB3605AED2C92B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F12F0-6723-B64B-921C-DE3A0503D919}"/>
      </w:docPartPr>
      <w:docPartBody>
        <w:p w:rsidR="009B7C3B" w:rsidRDefault="00A23EB1">
          <w:pPr>
            <w:pStyle w:val="678D14565DFB034BB3605AED2C92B82B"/>
          </w:pPr>
          <w:r>
            <w:t>[Contact Info]</w:t>
          </w:r>
        </w:p>
      </w:docPartBody>
    </w:docPart>
    <w:docPart>
      <w:docPartPr>
        <w:name w:val="F6C9C22213EC5540BBC6DB783C08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6B895-F7A5-9C4E-ABA6-5909C6BE10BC}"/>
      </w:docPartPr>
      <w:docPartBody>
        <w:p w:rsidR="009B7C3B" w:rsidRDefault="00A23EB1">
          <w:pPr>
            <w:pStyle w:val="F6C9C22213EC5540BBC6DB783C08FC90"/>
          </w:pPr>
          <w:r>
            <w:t>[Item]</w:t>
          </w:r>
        </w:p>
      </w:docPartBody>
    </w:docPart>
    <w:docPart>
      <w:docPartPr>
        <w:name w:val="25AA8AA741277E45B30C14E31725B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60E3C-7BAC-014E-8794-F04037750AC4}"/>
      </w:docPartPr>
      <w:docPartBody>
        <w:p w:rsidR="009B7C3B" w:rsidRDefault="00A23EB1">
          <w:pPr>
            <w:pStyle w:val="25AA8AA741277E45B30C14E31725B0E5"/>
          </w:pPr>
          <w:r>
            <w:t>[Contact Info]</w:t>
          </w:r>
        </w:p>
      </w:docPartBody>
    </w:docPart>
    <w:docPart>
      <w:docPartPr>
        <w:name w:val="CA81B4DE7E7EB347B58B444BEB09C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BA633-086B-3342-A37F-1137B01FBD4A}"/>
      </w:docPartPr>
      <w:docPartBody>
        <w:p w:rsidR="009B7C3B" w:rsidRDefault="00A23EB1">
          <w:pPr>
            <w:pStyle w:val="CA81B4DE7E7EB347B58B444BEB09CBC5"/>
          </w:pPr>
          <w:r>
            <w:t>[Item]</w:t>
          </w:r>
        </w:p>
      </w:docPartBody>
    </w:docPart>
    <w:docPart>
      <w:docPartPr>
        <w:name w:val="D72ED5090526E74E9C42F4CD3B471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09D12-1A2F-BC46-88C0-569DE7F0D400}"/>
      </w:docPartPr>
      <w:docPartBody>
        <w:p w:rsidR="009B7C3B" w:rsidRDefault="00A23EB1">
          <w:pPr>
            <w:pStyle w:val="D72ED5090526E74E9C42F4CD3B471250"/>
          </w:pPr>
          <w:r>
            <w:t>[Contact Info]</w:t>
          </w:r>
        </w:p>
      </w:docPartBody>
    </w:docPart>
    <w:docPart>
      <w:docPartPr>
        <w:name w:val="51CE566250EF704BA14D08970D43A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F4655-61A3-D24F-B3D9-94CADDA73058}"/>
      </w:docPartPr>
      <w:docPartBody>
        <w:p w:rsidR="009B7C3B" w:rsidRDefault="00A23EB1">
          <w:pPr>
            <w:pStyle w:val="51CE566250EF704BA14D08970D43A39D"/>
          </w:pPr>
          <w:r>
            <w:t>[Item]</w:t>
          </w:r>
        </w:p>
      </w:docPartBody>
    </w:docPart>
    <w:docPart>
      <w:docPartPr>
        <w:name w:val="02F8F21EED8685419AFA097C40DC3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1C3E5-5A62-C24B-BCB6-9E2616F42CA1}"/>
      </w:docPartPr>
      <w:docPartBody>
        <w:p w:rsidR="009B7C3B" w:rsidRDefault="00A23EB1">
          <w:pPr>
            <w:pStyle w:val="02F8F21EED8685419AFA097C40DC302E"/>
          </w:pPr>
          <w:r>
            <w:t>[Contact Info]</w:t>
          </w:r>
        </w:p>
      </w:docPartBody>
    </w:docPart>
    <w:docPart>
      <w:docPartPr>
        <w:name w:val="42FF6E9C0CB31647ACAC42E2B6D84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DC086-7BAE-8E46-8693-E25D0F1A1599}"/>
      </w:docPartPr>
      <w:docPartBody>
        <w:p w:rsidR="009B7C3B" w:rsidRDefault="00A23EB1">
          <w:pPr>
            <w:pStyle w:val="42FF6E9C0CB31647ACAC42E2B6D84A61"/>
          </w:pPr>
          <w:r>
            <w:t>[Item]</w:t>
          </w:r>
        </w:p>
      </w:docPartBody>
    </w:docPart>
    <w:docPart>
      <w:docPartPr>
        <w:name w:val="A9202C7E42A39D4AA7832BA79645D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30FC7-0963-E843-92CF-CF71746F050D}"/>
      </w:docPartPr>
      <w:docPartBody>
        <w:p w:rsidR="009B7C3B" w:rsidRDefault="00A23EB1">
          <w:pPr>
            <w:pStyle w:val="A9202C7E42A39D4AA7832BA79645D738"/>
          </w:pPr>
          <w:r>
            <w:t>[Contact Info]</w:t>
          </w:r>
        </w:p>
      </w:docPartBody>
    </w:docPart>
    <w:docPart>
      <w:docPartPr>
        <w:name w:val="1558FC3152BB1B48AFB280288BBE7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0DE13-856B-1848-A5A6-6FAAA0F46E54}"/>
      </w:docPartPr>
      <w:docPartBody>
        <w:p w:rsidR="009B7C3B" w:rsidRDefault="00A23EB1">
          <w:pPr>
            <w:pStyle w:val="1558FC3152BB1B48AFB280288BBE7E33"/>
          </w:pPr>
          <w:r>
            <w:t>[Item]</w:t>
          </w:r>
        </w:p>
      </w:docPartBody>
    </w:docPart>
    <w:docPart>
      <w:docPartPr>
        <w:name w:val="A98AA81D5E0BEA408B427E0DB2F20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1AE3E-C8B6-154B-80F2-3B3D4B90060B}"/>
      </w:docPartPr>
      <w:docPartBody>
        <w:p w:rsidR="009B7C3B" w:rsidRDefault="00A23EB1">
          <w:pPr>
            <w:pStyle w:val="A98AA81D5E0BEA408B427E0DB2F2003E"/>
          </w:pPr>
          <w:r>
            <w:t>[Contact Info]</w:t>
          </w:r>
        </w:p>
      </w:docPartBody>
    </w:docPart>
    <w:docPart>
      <w:docPartPr>
        <w:name w:val="1FC1A22F08B8264BAEC5870E2D547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23DEF-FF0F-554C-AC7F-7A9880159B17}"/>
      </w:docPartPr>
      <w:docPartBody>
        <w:p w:rsidR="009B7C3B" w:rsidRDefault="00A23EB1">
          <w:pPr>
            <w:pStyle w:val="1FC1A22F08B8264BAEC5870E2D547C18"/>
          </w:pPr>
          <w:r>
            <w:t>[Item]</w:t>
          </w:r>
        </w:p>
      </w:docPartBody>
    </w:docPart>
    <w:docPart>
      <w:docPartPr>
        <w:name w:val="C0E5032F1963E14882C21BB5C2F5D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DA038-0B33-D145-888B-9CC3001D1A31}"/>
      </w:docPartPr>
      <w:docPartBody>
        <w:p w:rsidR="009B7C3B" w:rsidRDefault="00A23EB1">
          <w:pPr>
            <w:pStyle w:val="C0E5032F1963E14882C21BB5C2F5D115"/>
          </w:pPr>
          <w:r>
            <w:t>[Contact Info]</w:t>
          </w:r>
        </w:p>
      </w:docPartBody>
    </w:docPart>
    <w:docPart>
      <w:docPartPr>
        <w:name w:val="B8924D5DC5116D41B72FE957CC674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FFA2-E2B9-B847-8D5D-6565896BE4F1}"/>
      </w:docPartPr>
      <w:docPartBody>
        <w:p w:rsidR="009B7C3B" w:rsidRDefault="00A23EB1">
          <w:pPr>
            <w:pStyle w:val="B8924D5DC5116D41B72FE957CC674D39"/>
          </w:pPr>
          <w:r>
            <w:t>[Item]</w:t>
          </w:r>
        </w:p>
      </w:docPartBody>
    </w:docPart>
    <w:docPart>
      <w:docPartPr>
        <w:name w:val="6416E097A6CE98429B4BCAFCA1C7D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89672-B2EF-A043-B419-83D2CA892BE7}"/>
      </w:docPartPr>
      <w:docPartBody>
        <w:p w:rsidR="009B7C3B" w:rsidRDefault="00A23EB1">
          <w:pPr>
            <w:pStyle w:val="6416E097A6CE98429B4BCAFCA1C7DD59"/>
          </w:pPr>
          <w:r>
            <w:t>[Contact Info]</w:t>
          </w:r>
        </w:p>
      </w:docPartBody>
    </w:docPart>
    <w:docPart>
      <w:docPartPr>
        <w:name w:val="9FAA4E1B07CEE349967CDAF40D545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56568-0A28-8041-AF0C-D96A06035AC2}"/>
      </w:docPartPr>
      <w:docPartBody>
        <w:p w:rsidR="009B7C3B" w:rsidRDefault="00A23EB1">
          <w:pPr>
            <w:pStyle w:val="9FAA4E1B07CEE349967CDAF40D545F9C"/>
          </w:pPr>
          <w:r>
            <w:t>[Item]</w:t>
          </w:r>
        </w:p>
      </w:docPartBody>
    </w:docPart>
    <w:docPart>
      <w:docPartPr>
        <w:name w:val="AAD1A9C3805E3E4BA038F34287C5A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D9CB5-BE8D-CC47-B607-C7560D002274}"/>
      </w:docPartPr>
      <w:docPartBody>
        <w:p w:rsidR="009B7C3B" w:rsidRDefault="00A23EB1">
          <w:pPr>
            <w:pStyle w:val="AAD1A9C3805E3E4BA038F34287C5ADC1"/>
          </w:pPr>
          <w:r>
            <w:t>[Contact Info]</w:t>
          </w:r>
        </w:p>
      </w:docPartBody>
    </w:docPart>
    <w:docPart>
      <w:docPartPr>
        <w:name w:val="6BBDAD59898D664F89D6D5F6CF645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53B7E-98E1-6F44-A7F4-6E2CB9225F93}"/>
      </w:docPartPr>
      <w:docPartBody>
        <w:p w:rsidR="009B7C3B" w:rsidRDefault="00A23EB1">
          <w:pPr>
            <w:pStyle w:val="6BBDAD59898D664F89D6D5F6CF645A2B"/>
          </w:pPr>
          <w:r>
            <w:t>[Item]</w:t>
          </w:r>
        </w:p>
      </w:docPartBody>
    </w:docPart>
    <w:docPart>
      <w:docPartPr>
        <w:name w:val="0CB7616F2A97A64CBAF4DCBB00F81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F05EF-167C-D145-8FE7-CC6A04706560}"/>
      </w:docPartPr>
      <w:docPartBody>
        <w:p w:rsidR="009B7C3B" w:rsidRDefault="00A23EB1">
          <w:pPr>
            <w:pStyle w:val="0CB7616F2A97A64CBAF4DCBB00F818D7"/>
          </w:pPr>
          <w:r>
            <w:t>[Contact Info]</w:t>
          </w:r>
        </w:p>
      </w:docPartBody>
    </w:docPart>
    <w:docPart>
      <w:docPartPr>
        <w:name w:val="87AAA6D01769654A9BFD877E206A4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FED06-FE93-CB44-BDD5-54CAC57C6408}"/>
      </w:docPartPr>
      <w:docPartBody>
        <w:p w:rsidR="009B7C3B" w:rsidRDefault="00A23EB1">
          <w:pPr>
            <w:pStyle w:val="87AAA6D01769654A9BFD877E206A43A2"/>
          </w:pPr>
          <w:r>
            <w:t>[Item]</w:t>
          </w:r>
        </w:p>
      </w:docPartBody>
    </w:docPart>
    <w:docPart>
      <w:docPartPr>
        <w:name w:val="60177D3130CB8A46B62E07D549D42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9F6BB-37B2-B340-ADEB-702E4868E0BF}"/>
      </w:docPartPr>
      <w:docPartBody>
        <w:p w:rsidR="009B7C3B" w:rsidRDefault="00A23EB1">
          <w:pPr>
            <w:pStyle w:val="60177D3130CB8A46B62E07D549D429C9"/>
          </w:pPr>
          <w:r>
            <w:t>[Contact Info]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B1"/>
    <w:rsid w:val="000B0086"/>
    <w:rsid w:val="00317325"/>
    <w:rsid w:val="003D697D"/>
    <w:rsid w:val="00570404"/>
    <w:rsid w:val="006824E2"/>
    <w:rsid w:val="0073592A"/>
    <w:rsid w:val="00740608"/>
    <w:rsid w:val="00742743"/>
    <w:rsid w:val="009B7C3B"/>
    <w:rsid w:val="00A23EB1"/>
    <w:rsid w:val="00A4075B"/>
    <w:rsid w:val="00B52BE7"/>
    <w:rsid w:val="00C60BCA"/>
    <w:rsid w:val="00C8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8C515A679D354CB1BE2B4B57FC9ED5">
    <w:name w:val="5D8C515A679D354CB1BE2B4B57FC9ED5"/>
  </w:style>
  <w:style w:type="paragraph" w:customStyle="1" w:styleId="9419B4C0025AD545A6748BFBCAF99095">
    <w:name w:val="9419B4C0025AD545A6748BFBCAF99095"/>
  </w:style>
  <w:style w:type="paragraph" w:customStyle="1" w:styleId="6CD36F7EA1078447B65BF17BBB48C695">
    <w:name w:val="6CD36F7EA1078447B65BF17BBB48C695"/>
  </w:style>
  <w:style w:type="paragraph" w:customStyle="1" w:styleId="150CD4D20BB1DF439A6365D5346B2A61">
    <w:name w:val="150CD4D20BB1DF439A6365D5346B2A61"/>
  </w:style>
  <w:style w:type="paragraph" w:customStyle="1" w:styleId="E9766BBCE901BF45BC41362FADB7BC36">
    <w:name w:val="E9766BBCE901BF45BC41362FADB7BC36"/>
  </w:style>
  <w:style w:type="paragraph" w:customStyle="1" w:styleId="743760C00EBE234696EB2936768B76FB">
    <w:name w:val="743760C00EBE234696EB2936768B76FB"/>
  </w:style>
  <w:style w:type="paragraph" w:customStyle="1" w:styleId="8C84DBEEC251164A995EF30229A37F44">
    <w:name w:val="8C84DBEEC251164A995EF30229A37F44"/>
  </w:style>
  <w:style w:type="paragraph" w:customStyle="1" w:styleId="1FF60E64FB917F41B5E7500DC4C952B4">
    <w:name w:val="1FF60E64FB917F41B5E7500DC4C952B4"/>
  </w:style>
  <w:style w:type="paragraph" w:customStyle="1" w:styleId="37F599FB6577D94BB596FC16D17F7EBB">
    <w:name w:val="37F599FB6577D94BB596FC16D17F7EBB"/>
  </w:style>
  <w:style w:type="paragraph" w:customStyle="1" w:styleId="1A3BC9DFD12BEF4F86CDF40CC75777D6">
    <w:name w:val="1A3BC9DFD12BEF4F86CDF40CC75777D6"/>
  </w:style>
  <w:style w:type="paragraph" w:customStyle="1" w:styleId="F622C6400E05BC498D6854087AF96667">
    <w:name w:val="F622C6400E05BC498D6854087AF96667"/>
  </w:style>
  <w:style w:type="paragraph" w:customStyle="1" w:styleId="678D14565DFB034BB3605AED2C92B82B">
    <w:name w:val="678D14565DFB034BB3605AED2C92B82B"/>
  </w:style>
  <w:style w:type="paragraph" w:customStyle="1" w:styleId="F6C9C22213EC5540BBC6DB783C08FC90">
    <w:name w:val="F6C9C22213EC5540BBC6DB783C08FC90"/>
  </w:style>
  <w:style w:type="paragraph" w:customStyle="1" w:styleId="25AA8AA741277E45B30C14E31725B0E5">
    <w:name w:val="25AA8AA741277E45B30C14E31725B0E5"/>
  </w:style>
  <w:style w:type="paragraph" w:customStyle="1" w:styleId="CA81B4DE7E7EB347B58B444BEB09CBC5">
    <w:name w:val="CA81B4DE7E7EB347B58B444BEB09CBC5"/>
  </w:style>
  <w:style w:type="paragraph" w:customStyle="1" w:styleId="D72ED5090526E74E9C42F4CD3B471250">
    <w:name w:val="D72ED5090526E74E9C42F4CD3B471250"/>
  </w:style>
  <w:style w:type="paragraph" w:customStyle="1" w:styleId="51CE566250EF704BA14D08970D43A39D">
    <w:name w:val="51CE566250EF704BA14D08970D43A39D"/>
  </w:style>
  <w:style w:type="paragraph" w:customStyle="1" w:styleId="02F8F21EED8685419AFA097C40DC302E">
    <w:name w:val="02F8F21EED8685419AFA097C40DC302E"/>
  </w:style>
  <w:style w:type="paragraph" w:customStyle="1" w:styleId="42FF6E9C0CB31647ACAC42E2B6D84A61">
    <w:name w:val="42FF6E9C0CB31647ACAC42E2B6D84A61"/>
  </w:style>
  <w:style w:type="paragraph" w:customStyle="1" w:styleId="A9202C7E42A39D4AA7832BA79645D738">
    <w:name w:val="A9202C7E42A39D4AA7832BA79645D738"/>
  </w:style>
  <w:style w:type="paragraph" w:customStyle="1" w:styleId="1558FC3152BB1B48AFB280288BBE7E33">
    <w:name w:val="1558FC3152BB1B48AFB280288BBE7E33"/>
  </w:style>
  <w:style w:type="paragraph" w:customStyle="1" w:styleId="A98AA81D5E0BEA408B427E0DB2F2003E">
    <w:name w:val="A98AA81D5E0BEA408B427E0DB2F2003E"/>
  </w:style>
  <w:style w:type="paragraph" w:customStyle="1" w:styleId="1FC1A22F08B8264BAEC5870E2D547C18">
    <w:name w:val="1FC1A22F08B8264BAEC5870E2D547C18"/>
  </w:style>
  <w:style w:type="paragraph" w:customStyle="1" w:styleId="C0E5032F1963E14882C21BB5C2F5D115">
    <w:name w:val="C0E5032F1963E14882C21BB5C2F5D115"/>
  </w:style>
  <w:style w:type="paragraph" w:customStyle="1" w:styleId="B8924D5DC5116D41B72FE957CC674D39">
    <w:name w:val="B8924D5DC5116D41B72FE957CC674D39"/>
  </w:style>
  <w:style w:type="paragraph" w:customStyle="1" w:styleId="6416E097A6CE98429B4BCAFCA1C7DD59">
    <w:name w:val="6416E097A6CE98429B4BCAFCA1C7DD59"/>
  </w:style>
  <w:style w:type="paragraph" w:customStyle="1" w:styleId="9FAA4E1B07CEE349967CDAF40D545F9C">
    <w:name w:val="9FAA4E1B07CEE349967CDAF40D545F9C"/>
  </w:style>
  <w:style w:type="paragraph" w:customStyle="1" w:styleId="AAD1A9C3805E3E4BA038F34287C5ADC1">
    <w:name w:val="AAD1A9C3805E3E4BA038F34287C5ADC1"/>
  </w:style>
  <w:style w:type="paragraph" w:customStyle="1" w:styleId="6BBDAD59898D664F89D6D5F6CF645A2B">
    <w:name w:val="6BBDAD59898D664F89D6D5F6CF645A2B"/>
  </w:style>
  <w:style w:type="paragraph" w:customStyle="1" w:styleId="0CB7616F2A97A64CBAF4DCBB00F818D7">
    <w:name w:val="0CB7616F2A97A64CBAF4DCBB00F818D7"/>
  </w:style>
  <w:style w:type="paragraph" w:customStyle="1" w:styleId="87AAA6D01769654A9BFD877E206A43A2">
    <w:name w:val="87AAA6D01769654A9BFD877E206A43A2"/>
  </w:style>
  <w:style w:type="paragraph" w:customStyle="1" w:styleId="60177D3130CB8A46B62E07D549D429C9">
    <w:name w:val="60177D3130CB8A46B62E07D549D429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elestial">
  <a:themeElements>
    <a:clrScheme name="Celestial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Celestia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4E1D11-8DB7-B045-A1ED-6A3413D36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{55A11473-84F0-614E-B67F-59864F30D940}tf10002087.dotx</Template>
  <TotalTime>1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[Link to register]</dc:subject>
  <dc:creator>Microsoft Office User</dc:creator>
  <cp:keywords/>
  <dc:description/>
  <cp:lastModifiedBy>Microsoft Office User</cp:lastModifiedBy>
  <cp:revision>2</cp:revision>
  <cp:lastPrinted>2020-04-10T20:16:00Z</cp:lastPrinted>
  <dcterms:created xsi:type="dcterms:W3CDTF">2020-04-28T00:56:00Z</dcterms:created>
  <dcterms:modified xsi:type="dcterms:W3CDTF">2020-04-28T00:56:00Z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TF10002063</vt:lpwstr>
  </property>
</Properties>
</file>